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920" w:rsidRPr="001C4920" w:rsidRDefault="00F61554" w:rsidP="001C492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Наименование подразделения</w:t>
      </w:r>
    </w:p>
    <w:p w:rsidR="001C4920" w:rsidRPr="003F17D7" w:rsidRDefault="001C4920" w:rsidP="001C49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4920" w:rsidRPr="003F17D7" w:rsidRDefault="001C4920" w:rsidP="001C49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C4920" w:rsidRPr="003F17D7" w:rsidRDefault="000E3CC2" w:rsidP="001C492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СЛУЖЕБНАЯ</w:t>
      </w:r>
      <w:r w:rsidR="001C4920" w:rsidRPr="003F17D7">
        <w:rPr>
          <w:rFonts w:ascii="Times New Roman" w:eastAsia="Times New Roman" w:hAnsi="Times New Roman" w:cs="Times New Roman"/>
          <w:b/>
          <w:sz w:val="32"/>
          <w:szCs w:val="32"/>
        </w:rPr>
        <w:t xml:space="preserve"> ЗАПИСКА</w:t>
      </w:r>
    </w:p>
    <w:p w:rsidR="001C4920" w:rsidRPr="003F17D7" w:rsidRDefault="001C4920" w:rsidP="001C492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C4920" w:rsidRPr="001C4920" w:rsidRDefault="001C4920" w:rsidP="001C4920">
      <w:pPr>
        <w:spacing w:after="0" w:line="240" w:lineRule="auto"/>
        <w:ind w:left="1410" w:hanging="1410"/>
        <w:rPr>
          <w:rFonts w:ascii="Times New Roman" w:eastAsia="Times New Roman" w:hAnsi="Times New Roman" w:cs="Times New Roman"/>
          <w:sz w:val="28"/>
          <w:szCs w:val="28"/>
        </w:rPr>
      </w:pPr>
      <w:r w:rsidRPr="001C4920">
        <w:rPr>
          <w:rFonts w:ascii="Times New Roman" w:eastAsia="Times New Roman" w:hAnsi="Times New Roman" w:cs="Times New Roman"/>
          <w:b/>
          <w:sz w:val="28"/>
          <w:szCs w:val="28"/>
        </w:rPr>
        <w:t>Кому</w:t>
      </w:r>
      <w:r w:rsidRPr="001C492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BD1DDB">
        <w:rPr>
          <w:rFonts w:ascii="Times New Roman" w:eastAsia="Times New Roman" w:hAnsi="Times New Roman" w:cs="Times New Roman"/>
          <w:sz w:val="28"/>
          <w:szCs w:val="28"/>
        </w:rPr>
        <w:tab/>
      </w:r>
      <w:r w:rsidR="001D6050" w:rsidRPr="001D6050">
        <w:rPr>
          <w:rFonts w:ascii="Times New Roman" w:eastAsia="Times New Roman" w:hAnsi="Times New Roman" w:cs="Times New Roman"/>
          <w:sz w:val="28"/>
          <w:szCs w:val="28"/>
        </w:rPr>
        <w:t>заместителю директора по научной работе и информатизации Катерининой А.А.</w:t>
      </w:r>
    </w:p>
    <w:p w:rsidR="001C4920" w:rsidRPr="001C4920" w:rsidRDefault="001C4920" w:rsidP="001C4920">
      <w:pPr>
        <w:spacing w:after="0" w:line="240" w:lineRule="auto"/>
        <w:ind w:left="1410" w:hanging="1410"/>
        <w:rPr>
          <w:rFonts w:ascii="Times New Roman" w:eastAsia="Times New Roman" w:hAnsi="Times New Roman" w:cs="Times New Roman"/>
          <w:sz w:val="28"/>
          <w:szCs w:val="28"/>
        </w:rPr>
      </w:pPr>
      <w:r w:rsidRPr="001C4920">
        <w:rPr>
          <w:rFonts w:ascii="Times New Roman" w:eastAsia="Times New Roman" w:hAnsi="Times New Roman" w:cs="Times New Roman"/>
          <w:b/>
          <w:sz w:val="28"/>
          <w:szCs w:val="28"/>
        </w:rPr>
        <w:t>От кого:</w:t>
      </w:r>
      <w:r w:rsidRPr="001C49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1DD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C4920" w:rsidRPr="001C4920" w:rsidRDefault="001C4920" w:rsidP="001C4920">
      <w:pPr>
        <w:spacing w:after="0" w:line="240" w:lineRule="auto"/>
        <w:ind w:left="1410" w:hanging="1410"/>
        <w:rPr>
          <w:rFonts w:ascii="Times New Roman" w:eastAsia="Times New Roman" w:hAnsi="Times New Roman" w:cs="Times New Roman"/>
          <w:sz w:val="28"/>
          <w:szCs w:val="28"/>
        </w:rPr>
      </w:pPr>
      <w:r w:rsidRPr="001C4920">
        <w:rPr>
          <w:rFonts w:ascii="Times New Roman" w:eastAsia="Times New Roman" w:hAnsi="Times New Roman" w:cs="Times New Roman"/>
          <w:b/>
          <w:sz w:val="28"/>
          <w:szCs w:val="28"/>
        </w:rPr>
        <w:t>Дата</w:t>
      </w:r>
      <w:r w:rsidRPr="001C4920">
        <w:rPr>
          <w:rFonts w:ascii="Times New Roman" w:eastAsia="Times New Roman" w:hAnsi="Times New Roman" w:cs="Times New Roman"/>
          <w:sz w:val="28"/>
          <w:szCs w:val="28"/>
        </w:rPr>
        <w:t>:</w:t>
      </w:r>
      <w:r w:rsidR="00BD1DD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C4920" w:rsidRPr="001D6050" w:rsidRDefault="00BD1DDB" w:rsidP="001C492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1D6050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пользователя цифровой платформы </w:t>
      </w:r>
      <w:r w:rsidR="001D6050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DION</w:t>
      </w:r>
    </w:p>
    <w:p w:rsidR="001C4920" w:rsidRPr="001C4920" w:rsidRDefault="001C4920" w:rsidP="009526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4920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</w:t>
      </w:r>
      <w:r w:rsidR="0095268C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</w:t>
      </w:r>
    </w:p>
    <w:p w:rsidR="001C4920" w:rsidRPr="001C4920" w:rsidRDefault="001C4920" w:rsidP="001C4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1DDB" w:rsidRPr="001D6050" w:rsidRDefault="001D6050" w:rsidP="00BD1D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Прошу зарегистрировать меня в качестве пользователя лицензированной институтом цифровой платформы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DION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целью организации и проведения </w:t>
      </w:r>
      <w:r w:rsidR="00503CCC" w:rsidRPr="00503CCC">
        <w:rPr>
          <w:rFonts w:ascii="Times New Roman" w:eastAsia="Times New Roman" w:hAnsi="Times New Roman" w:cs="Times New Roman"/>
          <w:sz w:val="28"/>
          <w:szCs w:val="28"/>
        </w:rPr>
        <w:t>{</w:t>
      </w:r>
      <w:r w:rsidR="00503CCC" w:rsidRPr="00F61554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основные характеристики онлайн-мероприятия, </w:t>
      </w:r>
      <w:r w:rsidR="006F634B">
        <w:rPr>
          <w:rFonts w:ascii="Times New Roman" w:eastAsia="Times New Roman" w:hAnsi="Times New Roman" w:cs="Times New Roman"/>
          <w:color w:val="00B050"/>
          <w:sz w:val="28"/>
          <w:szCs w:val="28"/>
        </w:rPr>
        <w:t>например</w:t>
      </w:r>
      <w:bookmarkStart w:id="0" w:name="_GoBack"/>
      <w:bookmarkEnd w:id="0"/>
      <w:r w:rsidR="00F61554" w:rsidRPr="00F61554">
        <w:rPr>
          <w:rFonts w:ascii="Times New Roman" w:eastAsia="Times New Roman" w:hAnsi="Times New Roman" w:cs="Times New Roman"/>
          <w:color w:val="00B050"/>
          <w:sz w:val="28"/>
          <w:szCs w:val="28"/>
        </w:rPr>
        <w:t>:</w:t>
      </w:r>
      <w:r w:rsidR="00503CCC" w:rsidRPr="00F61554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наименование, тип</w:t>
      </w:r>
      <w:r w:rsidR="00F61554" w:rsidRPr="00F61554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(онлайн-встреча / вебинар / трансляция и пр.),</w:t>
      </w:r>
      <w:r w:rsidR="00503CCC" w:rsidRPr="00F61554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</w:t>
      </w:r>
      <w:r w:rsidR="00F61554" w:rsidRPr="00F61554">
        <w:rPr>
          <w:rFonts w:ascii="Times New Roman" w:eastAsia="Times New Roman" w:hAnsi="Times New Roman" w:cs="Times New Roman"/>
          <w:color w:val="00B050"/>
          <w:sz w:val="28"/>
          <w:szCs w:val="28"/>
        </w:rPr>
        <w:t>примерные / точные время начала и продолжительность, используемая материально-техническая база института и т.д.</w:t>
      </w:r>
      <w:r w:rsidR="00503CCC" w:rsidRPr="00503CCC">
        <w:rPr>
          <w:rFonts w:ascii="Times New Roman" w:eastAsia="Times New Roman" w:hAnsi="Times New Roman" w:cs="Times New Roman"/>
          <w:sz w:val="28"/>
          <w:szCs w:val="28"/>
        </w:rPr>
        <w:t>}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2A548F">
        <w:rPr>
          <w:rFonts w:ascii="Times New Roman" w:eastAsia="Times New Roman" w:hAnsi="Times New Roman" w:cs="Times New Roman"/>
          <w:sz w:val="28"/>
          <w:szCs w:val="28"/>
        </w:rPr>
        <w:t xml:space="preserve">участием </w:t>
      </w:r>
      <w:r w:rsidR="00503CCC" w:rsidRPr="00503CCC">
        <w:rPr>
          <w:rFonts w:ascii="Times New Roman" w:eastAsia="Times New Roman" w:hAnsi="Times New Roman" w:cs="Times New Roman"/>
          <w:sz w:val="28"/>
          <w:szCs w:val="28"/>
        </w:rPr>
        <w:t>{</w:t>
      </w:r>
      <w:r w:rsidR="00503CCC" w:rsidRPr="00503CCC">
        <w:rPr>
          <w:rFonts w:ascii="Times New Roman" w:eastAsia="Times New Roman" w:hAnsi="Times New Roman" w:cs="Times New Roman"/>
          <w:color w:val="00B050"/>
          <w:sz w:val="28"/>
          <w:szCs w:val="28"/>
        </w:rPr>
        <w:t>целевая аудитория мероприятия с возможным указанием ее примерной численности</w:t>
      </w:r>
      <w:r w:rsidR="00503CCC" w:rsidRPr="00503CCC">
        <w:rPr>
          <w:rFonts w:ascii="Times New Roman" w:eastAsia="Times New Roman" w:hAnsi="Times New Roman" w:cs="Times New Roman"/>
          <w:sz w:val="28"/>
          <w:szCs w:val="28"/>
        </w:rPr>
        <w:t>}</w:t>
      </w:r>
      <w:r w:rsidR="00503CCC">
        <w:rPr>
          <w:rFonts w:ascii="Times New Roman" w:eastAsia="Times New Roman" w:hAnsi="Times New Roman" w:cs="Times New Roman"/>
          <w:sz w:val="28"/>
          <w:szCs w:val="28"/>
        </w:rPr>
        <w:t xml:space="preserve"> в режиме гостевого доступа </w:t>
      </w:r>
      <w:r w:rsidR="00503CCC" w:rsidRPr="00503CCC">
        <w:rPr>
          <w:rFonts w:ascii="Times New Roman" w:eastAsia="Times New Roman" w:hAnsi="Times New Roman" w:cs="Times New Roman"/>
          <w:sz w:val="28"/>
          <w:szCs w:val="28"/>
        </w:rPr>
        <w:t>[</w:t>
      </w:r>
      <w:r w:rsidR="00503CCC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503CCC" w:rsidRPr="00503CCC">
        <w:rPr>
          <w:rFonts w:ascii="Times New Roman" w:eastAsia="Times New Roman" w:hAnsi="Times New Roman" w:cs="Times New Roman"/>
          <w:sz w:val="28"/>
          <w:szCs w:val="28"/>
        </w:rPr>
        <w:t>{</w:t>
      </w:r>
      <w:r w:rsidR="00503CCC" w:rsidRPr="00F61554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список других зарегистрированных на ЦП </w:t>
      </w:r>
      <w:r w:rsidR="00503CCC" w:rsidRPr="00F61554">
        <w:rPr>
          <w:rFonts w:ascii="Times New Roman" w:eastAsia="Times New Roman" w:hAnsi="Times New Roman" w:cs="Times New Roman"/>
          <w:color w:val="00B050"/>
          <w:sz w:val="28"/>
          <w:szCs w:val="28"/>
          <w:lang w:val="en-US"/>
        </w:rPr>
        <w:t>DION</w:t>
      </w:r>
      <w:r w:rsidR="00503CCC" w:rsidRPr="00F61554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пользователей института</w:t>
      </w:r>
      <w:r w:rsidR="00503CCC" w:rsidRPr="00503CCC">
        <w:rPr>
          <w:rFonts w:ascii="Times New Roman" w:eastAsia="Times New Roman" w:hAnsi="Times New Roman" w:cs="Times New Roman"/>
          <w:sz w:val="28"/>
          <w:szCs w:val="28"/>
        </w:rPr>
        <w:t>}</w:t>
      </w:r>
      <w:r w:rsidR="00503CCC">
        <w:rPr>
          <w:rFonts w:ascii="Times New Roman" w:eastAsia="Times New Roman" w:hAnsi="Times New Roman" w:cs="Times New Roman"/>
          <w:sz w:val="28"/>
          <w:szCs w:val="28"/>
        </w:rPr>
        <w:t xml:space="preserve"> в роли </w:t>
      </w:r>
      <w:r w:rsidR="00503CCC" w:rsidRPr="00503CCC">
        <w:rPr>
          <w:rFonts w:ascii="Times New Roman" w:eastAsia="Times New Roman" w:hAnsi="Times New Roman" w:cs="Times New Roman"/>
          <w:sz w:val="28"/>
          <w:szCs w:val="28"/>
        </w:rPr>
        <w:t>{</w:t>
      </w:r>
      <w:r w:rsidR="00503CCC" w:rsidRPr="00F61554">
        <w:rPr>
          <w:rFonts w:ascii="Times New Roman" w:eastAsia="Times New Roman" w:hAnsi="Times New Roman" w:cs="Times New Roman"/>
          <w:color w:val="00B050"/>
          <w:sz w:val="28"/>
          <w:szCs w:val="28"/>
        </w:rPr>
        <w:t>соорганизатора / спикера / модератора</w:t>
      </w:r>
      <w:r w:rsidR="00503CCC" w:rsidRPr="00503CCC">
        <w:rPr>
          <w:rFonts w:ascii="Times New Roman" w:eastAsia="Times New Roman" w:hAnsi="Times New Roman" w:cs="Times New Roman"/>
          <w:sz w:val="28"/>
          <w:szCs w:val="28"/>
        </w:rPr>
        <w:t>}]</w:t>
      </w:r>
      <w:r w:rsidR="002A548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D1DDB" w:rsidRDefault="00BD1DDB" w:rsidP="001C4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DDB" w:rsidRPr="001C4920" w:rsidRDefault="00BD1DDB" w:rsidP="001C4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4920" w:rsidRPr="001C4920" w:rsidRDefault="001C4920" w:rsidP="001C49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4920" w:rsidRPr="0095268C" w:rsidRDefault="00503CCC" w:rsidP="001D6050">
      <w:pPr>
        <w:tabs>
          <w:tab w:val="right" w:pos="992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Должность</w:t>
      </w:r>
      <w:r w:rsidR="0076379A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>И.О</w:t>
      </w:r>
      <w:r w:rsidR="001D6050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</w:rPr>
        <w:t>Фамилия</w:t>
      </w:r>
    </w:p>
    <w:sectPr w:rsidR="001C4920" w:rsidRPr="0095268C" w:rsidSect="0095268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050"/>
    <w:rsid w:val="000E3CC2"/>
    <w:rsid w:val="001C4920"/>
    <w:rsid w:val="001D6050"/>
    <w:rsid w:val="002A548F"/>
    <w:rsid w:val="003F17D7"/>
    <w:rsid w:val="00503CCC"/>
    <w:rsid w:val="00557102"/>
    <w:rsid w:val="005A5EF4"/>
    <w:rsid w:val="006D4070"/>
    <w:rsid w:val="006F634B"/>
    <w:rsid w:val="0076379A"/>
    <w:rsid w:val="0081233F"/>
    <w:rsid w:val="0091380B"/>
    <w:rsid w:val="0095268C"/>
    <w:rsid w:val="00A35D08"/>
    <w:rsid w:val="00BD1DDB"/>
    <w:rsid w:val="00E7570A"/>
    <w:rsid w:val="00F201CB"/>
    <w:rsid w:val="00F6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84C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54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О регистрации пользователя ЦП DION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OGTI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Сапрыкин Михаил Викторович</dc:creator>
  <cp:keywords/>
  <dc:description/>
  <cp:lastModifiedBy>Сапрыкин Михаил Викторович</cp:lastModifiedBy>
  <cp:revision>3</cp:revision>
  <cp:lastPrinted>2025-03-19T11:00:00Z</cp:lastPrinted>
  <dcterms:created xsi:type="dcterms:W3CDTF">2025-03-20T03:56:00Z</dcterms:created>
  <dcterms:modified xsi:type="dcterms:W3CDTF">2025-03-20T05:16:00Z</dcterms:modified>
</cp:coreProperties>
</file>