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4C7A77" w:rsidRPr="004C7A77" w:rsidTr="0006740A">
        <w:trPr>
          <w:trHeight w:val="3402"/>
        </w:trPr>
        <w:tc>
          <w:tcPr>
            <w:tcW w:w="9923" w:type="dxa"/>
            <w:shd w:val="clear" w:color="auto" w:fill="auto"/>
          </w:tcPr>
          <w:p w:rsidR="004C7A77" w:rsidRPr="004C7A77" w:rsidRDefault="004C7A77" w:rsidP="004C7A77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2975610</wp:posOffset>
                  </wp:positionH>
                  <wp:positionV relativeFrom="paragraph">
                    <wp:posOffset>-5715</wp:posOffset>
                  </wp:positionV>
                  <wp:extent cx="323850" cy="695325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7A77" w:rsidRPr="004C7A77" w:rsidRDefault="004C7A77" w:rsidP="004C7A7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4C7A77" w:rsidRDefault="004C7A77" w:rsidP="004C7A7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4C7A77" w:rsidRDefault="004C7A77" w:rsidP="004C7A7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4C7A77" w:rsidRDefault="004C7A77" w:rsidP="004C7A7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4C7A77" w:rsidRPr="004C7A77" w:rsidRDefault="004C7A77" w:rsidP="003903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4C7A77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МИНОБРНАУКИ  РОССИИ</w:t>
            </w:r>
          </w:p>
          <w:p w:rsidR="004C7A77" w:rsidRPr="004C7A77" w:rsidRDefault="004C7A77" w:rsidP="003903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4C7A77" w:rsidRPr="004C7A77" w:rsidRDefault="004C7A77" w:rsidP="00390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C7A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Орский гуманитарно-технологический институт (филиал) </w:t>
            </w:r>
          </w:p>
          <w:p w:rsidR="004C7A77" w:rsidRPr="004C7A77" w:rsidRDefault="004C7A77" w:rsidP="004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A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федерального государственного бюджетного образовательного учреждения </w:t>
            </w:r>
          </w:p>
          <w:p w:rsidR="004C7A77" w:rsidRPr="004C7A77" w:rsidRDefault="004C7A77" w:rsidP="004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A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высшего профессионального образования </w:t>
            </w:r>
          </w:p>
          <w:p w:rsidR="004C7A77" w:rsidRPr="004C7A77" w:rsidRDefault="004C7A77" w:rsidP="004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A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«Оренбургский государственный университет»</w:t>
            </w:r>
          </w:p>
          <w:p w:rsidR="004C7A77" w:rsidRPr="004C7A77" w:rsidRDefault="004C7A77" w:rsidP="004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A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(Орский гуманитарно-технологический институт (филиал) ОГУ)</w:t>
            </w:r>
          </w:p>
          <w:p w:rsidR="004C7A77" w:rsidRPr="004C7A77" w:rsidRDefault="004C7A77" w:rsidP="00390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C7A77" w:rsidRPr="003903D1" w:rsidRDefault="004C7A77" w:rsidP="004C7A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C7A77" w:rsidRPr="003903D1" w:rsidSect="0006740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6740A"/>
    <w:rsid w:val="0006740A"/>
    <w:rsid w:val="00383A55"/>
    <w:rsid w:val="003903D1"/>
    <w:rsid w:val="004C7A77"/>
    <w:rsid w:val="0068188A"/>
    <w:rsid w:val="006E1A3F"/>
    <w:rsid w:val="0097208C"/>
    <w:rsid w:val="00976BBA"/>
    <w:rsid w:val="00C02E5F"/>
    <w:rsid w:val="00C51DF7"/>
    <w:rsid w:val="00C8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продольный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>OGTI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</dc:creator>
  <cp:keywords/>
  <dc:description/>
  <cp:lastModifiedBy>Гетманенко_АА</cp:lastModifiedBy>
  <cp:revision>3</cp:revision>
  <cp:lastPrinted>2012-11-22T06:34:00Z</cp:lastPrinted>
  <dcterms:created xsi:type="dcterms:W3CDTF">2012-11-22T10:21:00Z</dcterms:created>
  <dcterms:modified xsi:type="dcterms:W3CDTF">2012-12-05T07:51:00Z</dcterms:modified>
</cp:coreProperties>
</file>