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45"/>
        <w:gridCol w:w="4961"/>
      </w:tblGrid>
      <w:tr w:rsidR="00DC5ED2" w:rsidTr="00DC5ED2">
        <w:trPr>
          <w:trHeight w:val="1265"/>
        </w:trPr>
        <w:tc>
          <w:tcPr>
            <w:tcW w:w="5245" w:type="dxa"/>
          </w:tcPr>
          <w:p w:rsidR="00BB1DD9" w:rsidRPr="00967E5B" w:rsidRDefault="00BB1DD9" w:rsidP="00BB1DD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1499235</wp:posOffset>
                  </wp:positionH>
                  <wp:positionV relativeFrom="paragraph">
                    <wp:posOffset>69850</wp:posOffset>
                  </wp:positionV>
                  <wp:extent cx="323850" cy="695325"/>
                  <wp:effectExtent l="19050" t="0" r="0" b="0"/>
                  <wp:wrapNone/>
                  <wp:docPr id="1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61" w:type="dxa"/>
          </w:tcPr>
          <w:p w:rsidR="00BB1DD9" w:rsidRPr="00851542" w:rsidRDefault="00BB1DD9" w:rsidP="00BB1DD9">
            <w:pPr>
              <w:ind w:left="-284"/>
              <w:rPr>
                <w:szCs w:val="28"/>
              </w:rPr>
            </w:pPr>
          </w:p>
        </w:tc>
      </w:tr>
      <w:tr w:rsidR="00E35725" w:rsidTr="00DC5ED2">
        <w:trPr>
          <w:trHeight w:val="2845"/>
        </w:trPr>
        <w:tc>
          <w:tcPr>
            <w:tcW w:w="5245" w:type="dxa"/>
            <w:tcBorders>
              <w:bottom w:val="nil"/>
            </w:tcBorders>
          </w:tcPr>
          <w:p w:rsidR="00BB1DD9" w:rsidRPr="00BB1DD9" w:rsidRDefault="00BB1DD9" w:rsidP="00E35725">
            <w:pPr>
              <w:spacing w:line="24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МИНОБРНАУКИ  РОССИИ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Орский</w:t>
            </w:r>
            <w:proofErr w:type="spellEnd"/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гуманитарно-технологический 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институт (филиал)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федерального государственного 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бюджетного образовательного учреждения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высшего профессионального образования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«Оренбургский государственный университет»</w:t>
            </w:r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Орский</w:t>
            </w:r>
            <w:proofErr w:type="spellEnd"/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гуманитарно-технологический </w:t>
            </w:r>
            <w:proofErr w:type="gramEnd"/>
          </w:p>
          <w:p w:rsidR="00BB1DD9" w:rsidRPr="00BB1DD9" w:rsidRDefault="00BB1DD9" w:rsidP="00E35725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институт (филиал) ОГУ)</w:t>
            </w:r>
          </w:p>
          <w:p w:rsidR="00BB1DD9" w:rsidRDefault="00BB1DD9" w:rsidP="00EA5A6D">
            <w:pPr>
              <w:ind w:left="-108" w:right="-108"/>
              <w:jc w:val="center"/>
            </w:pPr>
          </w:p>
        </w:tc>
        <w:tc>
          <w:tcPr>
            <w:tcW w:w="4961" w:type="dxa"/>
            <w:tcBorders>
              <w:bottom w:val="nil"/>
            </w:tcBorders>
          </w:tcPr>
          <w:p w:rsidR="00EA5A6D" w:rsidRPr="00EA5A6D" w:rsidRDefault="00123A34" w:rsidP="00DC5ED2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Специальность: </w:t>
            </w:r>
            <w:r w:rsidR="00DC5E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3572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3A553B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E3572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3A553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3A553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E35725">
              <w:rPr>
                <w:rFonts w:ascii="Times New Roman" w:eastAsia="Times New Roman" w:hAnsi="Times New Roman" w:cs="Times New Roman"/>
                <w:sz w:val="24"/>
                <w:szCs w:val="24"/>
              </w:rPr>
              <w:t>.6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3A55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История</w:t>
            </w:r>
          </w:p>
          <w:p w:rsidR="00123A34" w:rsidRDefault="00123A34" w:rsidP="00DC5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1DD9" w:rsidRPr="00BB1DD9" w:rsidRDefault="00E35725" w:rsidP="003A55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Кафедра: </w:t>
            </w:r>
            <w:r w:rsidR="0013783F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Истории, теории и методики</w:t>
            </w:r>
            <w:r w:rsidR="003A553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обучения истории</w:t>
            </w:r>
          </w:p>
        </w:tc>
      </w:tr>
    </w:tbl>
    <w:p w:rsidR="00123A34" w:rsidRPr="00CA09C6" w:rsidRDefault="00123A34" w:rsidP="00123A34">
      <w:pPr>
        <w:tabs>
          <w:tab w:val="left" w:pos="708"/>
          <w:tab w:val="center" w:pos="4153"/>
          <w:tab w:val="right" w:pos="8306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CA09C6">
        <w:rPr>
          <w:rFonts w:ascii="Times New Roman" w:eastAsia="Times New Roman" w:hAnsi="Times New Roman" w:cs="Times New Roman"/>
          <w:b/>
          <w:sz w:val="28"/>
          <w:szCs w:val="28"/>
        </w:rPr>
        <w:t>Государственный экзамен по истории</w:t>
      </w:r>
    </w:p>
    <w:p w:rsidR="00123A34" w:rsidRPr="00123A34" w:rsidRDefault="00123A34" w:rsidP="00123A3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A5A6D" w:rsidRPr="00EA5A6D" w:rsidRDefault="00EA5A6D" w:rsidP="00DC5ED2">
      <w:pPr>
        <w:spacing w:after="0" w:line="240" w:lineRule="exact"/>
        <w:ind w:right="-3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ko-KR"/>
        </w:rPr>
      </w:pPr>
      <w:r w:rsidRPr="00EA5A6D">
        <w:rPr>
          <w:rFonts w:ascii="Times New Roman" w:eastAsia="Times New Roman" w:hAnsi="Times New Roman" w:cs="Times New Roman"/>
          <w:b/>
          <w:sz w:val="24"/>
          <w:szCs w:val="24"/>
          <w:lang w:eastAsia="ko-KR"/>
        </w:rPr>
        <w:t>ЭКЗАМЕНАЦИОННЫЙ БИЛЕТ №</w:t>
      </w:r>
      <w:r w:rsidR="00DC5ED2">
        <w:rPr>
          <w:rFonts w:ascii="Times New Roman" w:eastAsia="Times New Roman" w:hAnsi="Times New Roman" w:cs="Times New Roman"/>
          <w:b/>
          <w:sz w:val="24"/>
          <w:szCs w:val="24"/>
          <w:lang w:eastAsia="ko-KR"/>
        </w:rPr>
        <w:t xml:space="preserve"> 1</w:t>
      </w:r>
    </w:p>
    <w:p w:rsidR="00EA5A6D" w:rsidRDefault="00DC5ED2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</w:p>
    <w:p w:rsidR="003A553B" w:rsidRPr="00EA5A6D" w:rsidRDefault="003A553B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35725" w:rsidRDefault="00E35725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="00DC5ED2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</w:p>
    <w:p w:rsidR="00E35725" w:rsidRDefault="00E35725" w:rsidP="00DC5ED2">
      <w:pPr>
        <w:spacing w:after="0" w:line="240" w:lineRule="exact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A5A6D" w:rsidRDefault="00DC5ED2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</w:p>
    <w:p w:rsidR="007D077E" w:rsidRPr="00DC5ED2" w:rsidRDefault="007D077E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3A553B" w:rsidRPr="003A553B" w:rsidRDefault="003A553B" w:rsidP="003A553B">
      <w:pPr>
        <w:spacing w:after="0" w:line="240" w:lineRule="exact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A553B">
        <w:rPr>
          <w:rFonts w:ascii="Times New Roman" w:eastAsia="Times New Roman" w:hAnsi="Times New Roman" w:cs="Times New Roman"/>
          <w:sz w:val="24"/>
          <w:szCs w:val="24"/>
        </w:rPr>
        <w:t xml:space="preserve">Утвержден на заседании кафедры </w:t>
      </w:r>
      <w:r w:rsidRPr="00EA5A6D"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</w:rPr>
        <w:t>07</w:t>
      </w:r>
      <w:r w:rsidRPr="00EA5A6D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октября </w:t>
      </w:r>
      <w:r w:rsidRPr="00EA5A6D">
        <w:rPr>
          <w:rFonts w:ascii="Times New Roman" w:eastAsia="Times New Roman" w:hAnsi="Times New Roman" w:cs="Times New Roman"/>
          <w:sz w:val="24"/>
          <w:szCs w:val="24"/>
        </w:rPr>
        <w:t>201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Pr="00EA5A6D"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3A553B">
        <w:rPr>
          <w:rFonts w:ascii="Times New Roman" w:eastAsia="Times New Roman" w:hAnsi="Times New Roman" w:cs="Times New Roman"/>
          <w:sz w:val="24"/>
          <w:szCs w:val="24"/>
        </w:rPr>
        <w:t>., протокол №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</w:p>
    <w:p w:rsidR="003A553B" w:rsidRPr="003A553B" w:rsidRDefault="003A553B" w:rsidP="003A55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553B" w:rsidRPr="003A553B" w:rsidRDefault="003A553B" w:rsidP="003A55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Председатель Г</w:t>
      </w:r>
      <w:r w:rsidR="00CA09C6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3A553B">
        <w:rPr>
          <w:rFonts w:ascii="Times New Roman" w:eastAsia="Times New Roman" w:hAnsi="Times New Roman" w:cs="Times New Roman"/>
          <w:sz w:val="24"/>
          <w:szCs w:val="24"/>
        </w:rPr>
        <w:t xml:space="preserve">К ____________________ </w:t>
      </w:r>
      <w:r>
        <w:rPr>
          <w:rFonts w:ascii="Times New Roman" w:eastAsia="Times New Roman" w:hAnsi="Times New Roman" w:cs="Times New Roman"/>
          <w:sz w:val="24"/>
          <w:szCs w:val="24"/>
        </w:rPr>
        <w:t>Ф. Х.</w:t>
      </w:r>
      <w:r w:rsidRPr="003A55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Горохова</w:t>
      </w:r>
    </w:p>
    <w:p w:rsidR="00EA5A6D" w:rsidRDefault="00EA5A6D" w:rsidP="0027242C">
      <w:pPr>
        <w:spacing w:after="0" w:line="240" w:lineRule="exac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</w:p>
    <w:p w:rsidR="003A553B" w:rsidRDefault="003A553B" w:rsidP="0027242C">
      <w:pPr>
        <w:spacing w:after="0" w:line="240" w:lineRule="exac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</w:p>
    <w:p w:rsidR="00A12E09" w:rsidRPr="00EA5A6D" w:rsidRDefault="00A12E09" w:rsidP="0027242C">
      <w:pPr>
        <w:spacing w:after="0" w:line="240" w:lineRule="exact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</w:p>
    <w:p w:rsidR="0027242C" w:rsidRPr="00EA5A6D" w:rsidRDefault="0027242C" w:rsidP="00EA5A6D">
      <w:pPr>
        <w:spacing w:after="0" w:line="220" w:lineRule="exact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45"/>
        <w:gridCol w:w="5016"/>
      </w:tblGrid>
      <w:tr w:rsidR="00EA5A6D" w:rsidTr="00EA5A6D">
        <w:trPr>
          <w:trHeight w:val="1265"/>
        </w:trPr>
        <w:tc>
          <w:tcPr>
            <w:tcW w:w="5245" w:type="dxa"/>
          </w:tcPr>
          <w:p w:rsidR="00EA5A6D" w:rsidRPr="00967E5B" w:rsidRDefault="00EA5A6D" w:rsidP="008448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1499235</wp:posOffset>
                  </wp:positionH>
                  <wp:positionV relativeFrom="paragraph">
                    <wp:posOffset>69850</wp:posOffset>
                  </wp:positionV>
                  <wp:extent cx="323850" cy="695325"/>
                  <wp:effectExtent l="19050" t="0" r="0" b="0"/>
                  <wp:wrapNone/>
                  <wp:docPr id="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850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016" w:type="dxa"/>
          </w:tcPr>
          <w:p w:rsidR="00EA5A6D" w:rsidRPr="00851542" w:rsidRDefault="00EA5A6D" w:rsidP="008448F5">
            <w:pPr>
              <w:ind w:left="-284"/>
              <w:rPr>
                <w:szCs w:val="28"/>
              </w:rPr>
            </w:pPr>
          </w:p>
        </w:tc>
      </w:tr>
      <w:tr w:rsidR="00EA5A6D" w:rsidTr="00DC5ED2">
        <w:trPr>
          <w:trHeight w:val="2945"/>
        </w:trPr>
        <w:tc>
          <w:tcPr>
            <w:tcW w:w="5245" w:type="dxa"/>
            <w:tcBorders>
              <w:bottom w:val="nil"/>
            </w:tcBorders>
          </w:tcPr>
          <w:p w:rsidR="00EA5A6D" w:rsidRPr="00BB1DD9" w:rsidRDefault="00EA5A6D" w:rsidP="00DC5ED2">
            <w:pPr>
              <w:spacing w:line="24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МИНОБРНАУКИ  РОССИИ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Орский</w:t>
            </w:r>
            <w:proofErr w:type="spellEnd"/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гуманитарно-технологический 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институт (филиал)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федерального государственного 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бюджетного образовательного учреждения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высшего профессионального образования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«Оренбургский государственный университет»</w:t>
            </w:r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Орский</w:t>
            </w:r>
            <w:proofErr w:type="spellEnd"/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гуманитарно-технологический </w:t>
            </w:r>
            <w:proofErr w:type="gramEnd"/>
          </w:p>
          <w:p w:rsidR="00EA5A6D" w:rsidRPr="00BB1DD9" w:rsidRDefault="00EA5A6D" w:rsidP="00DC5ED2">
            <w:pPr>
              <w:spacing w:line="240" w:lineRule="exact"/>
              <w:ind w:left="-108" w:right="-108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B1DD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институт (филиал) ОГУ)</w:t>
            </w:r>
          </w:p>
          <w:p w:rsidR="00EA5A6D" w:rsidRDefault="00EA5A6D" w:rsidP="008448F5">
            <w:pPr>
              <w:ind w:left="-108" w:right="-108"/>
              <w:jc w:val="center"/>
            </w:pPr>
          </w:p>
        </w:tc>
        <w:tc>
          <w:tcPr>
            <w:tcW w:w="5016" w:type="dxa"/>
            <w:tcBorders>
              <w:bottom w:val="nil"/>
            </w:tcBorders>
          </w:tcPr>
          <w:p w:rsidR="00DC5ED2" w:rsidRPr="00EA5A6D" w:rsidRDefault="003A553B" w:rsidP="00DC5ED2">
            <w:pPr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Специальность</w:t>
            </w:r>
            <w:r w:rsidR="00DC5ED2">
              <w:rPr>
                <w:rFonts w:ascii="Times New Roman" w:eastAsia="Times New Roman" w:hAnsi="Times New Roman" w:cs="Times New Roman"/>
                <w:sz w:val="24"/>
                <w:szCs w:val="24"/>
              </w:rPr>
              <w:t>: 080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DC5ED2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DC5ED2">
              <w:rPr>
                <w:rFonts w:ascii="Times New Roman" w:eastAsia="Times New Roman" w:hAnsi="Times New Roman" w:cs="Times New Roman"/>
                <w:sz w:val="24"/>
                <w:szCs w:val="24"/>
              </w:rPr>
              <w:t>.6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DC5E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Экономика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управление на предприятии (по отраслям)</w:t>
            </w:r>
          </w:p>
          <w:p w:rsidR="003A553B" w:rsidRDefault="003A553B" w:rsidP="00DC5ED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A5A6D" w:rsidRPr="00BB1DD9" w:rsidRDefault="00DC5ED2" w:rsidP="00DC5E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Кафедра: Экономика и управление производством</w:t>
            </w:r>
          </w:p>
        </w:tc>
      </w:tr>
    </w:tbl>
    <w:p w:rsidR="00DC5ED2" w:rsidRPr="00CA09C6" w:rsidRDefault="003A553B" w:rsidP="00DC5ED2">
      <w:pPr>
        <w:tabs>
          <w:tab w:val="left" w:pos="500"/>
        </w:tabs>
        <w:spacing w:after="0" w:line="240" w:lineRule="exact"/>
        <w:ind w:right="-3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A09C6">
        <w:rPr>
          <w:rFonts w:ascii="Times New Roman" w:eastAsia="Times New Roman" w:hAnsi="Times New Roman" w:cs="Times New Roman"/>
          <w:b/>
          <w:sz w:val="28"/>
          <w:szCs w:val="28"/>
        </w:rPr>
        <w:t xml:space="preserve">Государственный междисциплинарный экзамен </w:t>
      </w:r>
      <w:r w:rsidR="00ED6A65" w:rsidRPr="00CA09C6">
        <w:rPr>
          <w:rFonts w:ascii="Times New Roman" w:eastAsia="Times New Roman" w:hAnsi="Times New Roman" w:cs="Times New Roman"/>
          <w:b/>
          <w:sz w:val="28"/>
          <w:szCs w:val="28"/>
        </w:rPr>
        <w:t>по специальности</w:t>
      </w:r>
      <w:r w:rsidRPr="00CA09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A553B" w:rsidRPr="003A553B" w:rsidRDefault="003A553B" w:rsidP="00DC5ED2">
      <w:pPr>
        <w:tabs>
          <w:tab w:val="left" w:pos="500"/>
        </w:tabs>
        <w:spacing w:after="0" w:line="240" w:lineRule="exact"/>
        <w:ind w:right="-3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ko-KR"/>
        </w:rPr>
      </w:pPr>
    </w:p>
    <w:p w:rsidR="00DC5ED2" w:rsidRPr="00EA5A6D" w:rsidRDefault="00DC5ED2" w:rsidP="00DC5ED2">
      <w:pPr>
        <w:spacing w:after="0" w:line="240" w:lineRule="exact"/>
        <w:ind w:right="-30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ko-KR"/>
        </w:rPr>
      </w:pPr>
      <w:r w:rsidRPr="00EA5A6D">
        <w:rPr>
          <w:rFonts w:ascii="Times New Roman" w:eastAsia="Times New Roman" w:hAnsi="Times New Roman" w:cs="Times New Roman"/>
          <w:b/>
          <w:sz w:val="24"/>
          <w:szCs w:val="24"/>
          <w:lang w:eastAsia="ko-KR"/>
        </w:rPr>
        <w:t>ЭКЗАМЕНАЦИОННЫЙ БИЛЕТ 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ko-KR"/>
        </w:rPr>
        <w:t xml:space="preserve"> 2</w:t>
      </w:r>
    </w:p>
    <w:p w:rsidR="00DC5ED2" w:rsidRDefault="00DC5ED2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5A6D">
        <w:rPr>
          <w:rFonts w:ascii="Times New Roman" w:eastAsia="Times New Roman" w:hAnsi="Times New Roman" w:cs="Times New Roman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A553B" w:rsidRPr="00EA5A6D" w:rsidRDefault="003A553B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553B" w:rsidRDefault="00DC5ED2" w:rsidP="003A553B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</w:p>
    <w:p w:rsidR="00DC5ED2" w:rsidRDefault="00DC5ED2" w:rsidP="00DC5ED2">
      <w:pPr>
        <w:spacing w:after="0" w:line="240" w:lineRule="exact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C5ED2" w:rsidRDefault="00DC5ED2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</w:p>
    <w:p w:rsidR="00DC5ED2" w:rsidRDefault="00DC5ED2" w:rsidP="00DC5ED2">
      <w:pPr>
        <w:spacing w:after="0" w:line="240" w:lineRule="exact"/>
        <w:ind w:firstLine="720"/>
        <w:contextualSpacing/>
        <w:jc w:val="both"/>
        <w:rPr>
          <w:rFonts w:ascii="Times New Roman" w:eastAsia="Times New Roman" w:hAnsi="Times New Roman" w:cs="Times New Roman"/>
          <w:sz w:val="12"/>
          <w:szCs w:val="12"/>
        </w:rPr>
      </w:pPr>
    </w:p>
    <w:p w:rsidR="003A553B" w:rsidRPr="003A553B" w:rsidRDefault="003A553B" w:rsidP="003A553B">
      <w:pPr>
        <w:spacing w:after="0" w:line="240" w:lineRule="exact"/>
        <w:ind w:firstLine="709"/>
        <w:contextualSpacing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3A553B">
        <w:rPr>
          <w:rFonts w:ascii="Times New Roman" w:eastAsia="Times New Roman" w:hAnsi="Times New Roman" w:cs="Times New Roman"/>
          <w:sz w:val="24"/>
          <w:szCs w:val="24"/>
        </w:rPr>
        <w:t xml:space="preserve">Утвержден на заседании кафедры </w:t>
      </w:r>
      <w:r w:rsidRPr="00EA5A6D">
        <w:rPr>
          <w:rFonts w:ascii="Times New Roman" w:eastAsia="Times New Roman" w:hAnsi="Times New Roman" w:cs="Times New Roman"/>
          <w:sz w:val="24"/>
          <w:szCs w:val="24"/>
        </w:rPr>
        <w:t>«____»__________201..г</w:t>
      </w:r>
      <w:r w:rsidRPr="003A553B">
        <w:rPr>
          <w:rFonts w:ascii="Times New Roman" w:eastAsia="Times New Roman" w:hAnsi="Times New Roman" w:cs="Times New Roman"/>
          <w:sz w:val="24"/>
          <w:szCs w:val="24"/>
        </w:rPr>
        <w:t>., протокол №__</w:t>
      </w:r>
      <w:r>
        <w:rPr>
          <w:rFonts w:ascii="Times New Roman" w:eastAsia="Times New Roman" w:hAnsi="Times New Roman" w:cs="Times New Roman"/>
          <w:sz w:val="24"/>
          <w:szCs w:val="24"/>
        </w:rPr>
        <w:t>_</w:t>
      </w:r>
      <w:r w:rsidRPr="003A553B">
        <w:rPr>
          <w:rFonts w:ascii="Times New Roman" w:eastAsia="Times New Roman" w:hAnsi="Times New Roman" w:cs="Times New Roman"/>
          <w:sz w:val="24"/>
          <w:szCs w:val="24"/>
        </w:rPr>
        <w:t>_</w:t>
      </w:r>
    </w:p>
    <w:p w:rsidR="003A553B" w:rsidRPr="003A553B" w:rsidRDefault="003A553B" w:rsidP="007D077E">
      <w:pPr>
        <w:spacing w:after="0" w:line="1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A553B" w:rsidRPr="003A553B" w:rsidRDefault="003A553B" w:rsidP="003A55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Председатель Г</w:t>
      </w:r>
      <w:r w:rsidR="00CA09C6">
        <w:rPr>
          <w:rFonts w:ascii="Times New Roman" w:eastAsia="Times New Roman" w:hAnsi="Times New Roman" w:cs="Times New Roman"/>
          <w:sz w:val="24"/>
          <w:szCs w:val="24"/>
        </w:rPr>
        <w:t>Э</w:t>
      </w:r>
      <w:r w:rsidRPr="003A553B">
        <w:rPr>
          <w:rFonts w:ascii="Times New Roman" w:eastAsia="Times New Roman" w:hAnsi="Times New Roman" w:cs="Times New Roman"/>
          <w:sz w:val="24"/>
          <w:szCs w:val="24"/>
        </w:rPr>
        <w:t>К ____________________</w:t>
      </w:r>
      <w:r w:rsidR="007D077E">
        <w:rPr>
          <w:rFonts w:ascii="Times New Roman" w:eastAsia="Times New Roman" w:hAnsi="Times New Roman" w:cs="Times New Roman"/>
          <w:sz w:val="24"/>
          <w:szCs w:val="24"/>
        </w:rPr>
        <w:t xml:space="preserve"> О.В. Косолапов</w:t>
      </w:r>
    </w:p>
    <w:sectPr w:rsidR="003A553B" w:rsidRPr="003A553B" w:rsidSect="0027242C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783F"/>
    <w:rsid w:val="00123A34"/>
    <w:rsid w:val="0013783F"/>
    <w:rsid w:val="0027242C"/>
    <w:rsid w:val="003A553B"/>
    <w:rsid w:val="004315F4"/>
    <w:rsid w:val="00696776"/>
    <w:rsid w:val="00791F02"/>
    <w:rsid w:val="007D077E"/>
    <w:rsid w:val="00915CB1"/>
    <w:rsid w:val="00A12E09"/>
    <w:rsid w:val="00A97905"/>
    <w:rsid w:val="00BB1DD9"/>
    <w:rsid w:val="00BE2A8E"/>
    <w:rsid w:val="00BE599F"/>
    <w:rsid w:val="00CA09C6"/>
    <w:rsid w:val="00DC5ED2"/>
    <w:rsid w:val="00E35725"/>
    <w:rsid w:val="00EA5A6D"/>
    <w:rsid w:val="00ED6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7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1D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A0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09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МИНОБРНАУКИ  РОССИИ</Template>
  <TotalTime>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OGTI</Company>
  <LinksUpToDate>false</LinksUpToDate>
  <CharactersWithSpaces>1224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Помощник проректора</dc:creator>
  <cp:lastModifiedBy>Помощник проректора</cp:lastModifiedBy>
  <cp:revision>2</cp:revision>
  <cp:lastPrinted>2012-12-03T03:38:00Z</cp:lastPrinted>
  <dcterms:created xsi:type="dcterms:W3CDTF">2012-12-04T08:33:00Z</dcterms:created>
  <dcterms:modified xsi:type="dcterms:W3CDTF">2012-12-04T08:33:00Z</dcterms:modified>
</cp:coreProperties>
</file>